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2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3"/>
        <w:gridCol w:w="293"/>
        <w:gridCol w:w="3097"/>
      </w:tblGrid>
      <w:tr w:rsidR="00B9199D" w:rsidRPr="00143164" w14:paraId="01385F28" w14:textId="77777777" w:rsidTr="00E24103">
        <w:trPr>
          <w:trHeight w:val="292"/>
        </w:trPr>
        <w:tc>
          <w:tcPr>
            <w:tcW w:w="5000" w:type="pct"/>
            <w:gridSpan w:val="3"/>
            <w:shd w:val="clear" w:color="auto" w:fill="005E00"/>
            <w:vAlign w:val="bottom"/>
          </w:tcPr>
          <w:p w14:paraId="530EFE23" w14:textId="11C06B1D" w:rsidR="00B9199D" w:rsidRPr="00122303" w:rsidRDefault="00B9199D" w:rsidP="00B9199D">
            <w:pPr>
              <w:spacing w:before="120"/>
              <w:jc w:val="center"/>
              <w:rPr>
                <w:rFonts w:cstheme="minorHAnsi"/>
                <w:sz w:val="24"/>
                <w:szCs w:val="24"/>
                <w:lang w:val="pt-BR"/>
              </w:rPr>
            </w:pPr>
            <w:r w:rsidRPr="00511273">
              <w:rPr>
                <w:rFonts w:cstheme="minorHAnsi"/>
                <w:b/>
                <w:bCs/>
                <w:lang w:val="pt-BR"/>
              </w:rPr>
              <w:t>DADOS RELATIVOS AO ESTABELECIMENTO DE SAÚDE</w:t>
            </w:r>
          </w:p>
        </w:tc>
      </w:tr>
      <w:tr w:rsidR="00D708BC" w:rsidRPr="00E24103" w14:paraId="1217B9AA" w14:textId="77777777" w:rsidTr="00E24103">
        <w:trPr>
          <w:trHeight w:val="341"/>
        </w:trPr>
        <w:tc>
          <w:tcPr>
            <w:tcW w:w="3285" w:type="pct"/>
            <w:shd w:val="clear" w:color="auto" w:fill="EFFFEF"/>
            <w:vAlign w:val="bottom"/>
          </w:tcPr>
          <w:p w14:paraId="603D91E0" w14:textId="3F131F8F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RAZÃO SOCIAL</w:t>
            </w:r>
          </w:p>
        </w:tc>
        <w:tc>
          <w:tcPr>
            <w:tcW w:w="148" w:type="pct"/>
            <w:vAlign w:val="bottom"/>
          </w:tcPr>
          <w:p w14:paraId="6FC9A020" w14:textId="1E556627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shd w:val="clear" w:color="auto" w:fill="EFFFEF"/>
            <w:vAlign w:val="bottom"/>
          </w:tcPr>
          <w:p w14:paraId="0272457F" w14:textId="42646F94" w:rsidR="00D708BC" w:rsidRPr="00E24103" w:rsidRDefault="00D708BC" w:rsidP="007B5A3B">
            <w:pPr>
              <w:spacing w:before="120"/>
              <w:rPr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CNPJ</w:t>
            </w:r>
          </w:p>
        </w:tc>
      </w:tr>
      <w:tr w:rsidR="00D708BC" w:rsidRPr="00143164" w14:paraId="2E567E7C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1584E1A2" w14:textId="61F81CCE" w:rsidR="00D708BC" w:rsidRPr="00F760E3" w:rsidRDefault="00D708BC" w:rsidP="005D41F1">
            <w:pPr>
              <w:pStyle w:val="Recuonormal"/>
              <w:ind w:left="37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45E5A8EA" w14:textId="35122E3E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168E05E2" w14:textId="1EA6041A" w:rsidR="00D708BC" w:rsidRPr="00F760E3" w:rsidRDefault="00D708BC" w:rsidP="007B5A3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5116B9F8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556BC849" w14:textId="1361DBE4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NOME FANTASIA</w:t>
            </w:r>
          </w:p>
        </w:tc>
        <w:tc>
          <w:tcPr>
            <w:tcW w:w="148" w:type="pct"/>
            <w:vAlign w:val="bottom"/>
          </w:tcPr>
          <w:p w14:paraId="333A665B" w14:textId="4D3CBAE9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70E2E3DD" w14:textId="4B5DE1FF" w:rsidR="00D708BC" w:rsidRPr="00E24103" w:rsidRDefault="00D708BC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REGISTRO NO CREMEB (PJ)</w:t>
            </w:r>
          </w:p>
        </w:tc>
      </w:tr>
      <w:tr w:rsidR="00D708BC" w:rsidRPr="00143164" w14:paraId="05CE693A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5AB79A6A" w14:textId="75849EFD" w:rsidR="00D708BC" w:rsidRPr="00F760E3" w:rsidRDefault="00D708BC" w:rsidP="007B5A3B">
            <w:pPr>
              <w:pStyle w:val="Recuonormal"/>
              <w:ind w:hanging="683"/>
              <w:rPr>
                <w:sz w:val="22"/>
                <w:szCs w:val="22"/>
                <w:lang w:val="pt-BR" w:bidi="pt-BR"/>
              </w:rPr>
            </w:pPr>
          </w:p>
        </w:tc>
        <w:tc>
          <w:tcPr>
            <w:tcW w:w="148" w:type="pct"/>
            <w:vAlign w:val="bottom"/>
          </w:tcPr>
          <w:p w14:paraId="5737030F" w14:textId="22EF8B16" w:rsidR="00D708BC" w:rsidRPr="00F760E3" w:rsidRDefault="00D708BC" w:rsidP="007B5A3B">
            <w:pPr>
              <w:pStyle w:val="Recuonormal"/>
              <w:ind w:hanging="683"/>
              <w:rPr>
                <w:sz w:val="22"/>
                <w:szCs w:val="22"/>
                <w:lang w:val="pt-BR" w:bidi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2A9EB8D3" w14:textId="0675EFFE" w:rsidR="00D708BC" w:rsidRPr="00F760E3" w:rsidRDefault="00D708BC" w:rsidP="007B5A3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312A6A2A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6865BA4F" w14:textId="2C3D6464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ENDEREÇO</w:t>
            </w:r>
          </w:p>
        </w:tc>
        <w:tc>
          <w:tcPr>
            <w:tcW w:w="148" w:type="pct"/>
            <w:vAlign w:val="bottom"/>
          </w:tcPr>
          <w:p w14:paraId="5AA77CF5" w14:textId="2DDB6732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17393DA8" w14:textId="14DDF1F1" w:rsidR="00D708BC" w:rsidRPr="00E24103" w:rsidRDefault="00D708BC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CEP</w:t>
            </w:r>
          </w:p>
        </w:tc>
      </w:tr>
      <w:tr w:rsidR="00D708BC" w:rsidRPr="00143164" w14:paraId="0C960892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712A94E6" w14:textId="19BC2999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099F4115" w14:textId="77777777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3D906A1E" w14:textId="7BD44731" w:rsidR="00D708BC" w:rsidRPr="00F760E3" w:rsidRDefault="00D708BC" w:rsidP="007B5A3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0D58D757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6303BD84" w14:textId="4A3FE096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CONTATO ADM</w:t>
            </w:r>
            <w:r w:rsidR="00F760E3"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INISTRATIVO</w:t>
            </w:r>
          </w:p>
        </w:tc>
        <w:tc>
          <w:tcPr>
            <w:tcW w:w="148" w:type="pct"/>
            <w:vAlign w:val="bottom"/>
          </w:tcPr>
          <w:p w14:paraId="218A49F8" w14:textId="77777777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514480D7" w14:textId="1A3C27E2" w:rsidR="00D708BC" w:rsidRPr="00E24103" w:rsidRDefault="00D708BC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TELEFONE</w:t>
            </w:r>
            <w:r w:rsidR="000865E0"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/ WHATSAPP</w:t>
            </w:r>
          </w:p>
        </w:tc>
      </w:tr>
      <w:tr w:rsidR="00D708BC" w:rsidRPr="00143164" w14:paraId="59DF5387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775EA34D" w14:textId="7B5A0BE8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2FA0162E" w14:textId="21A94F94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26873546" w14:textId="6294A3BA" w:rsidR="00D708BC" w:rsidRPr="00F760E3" w:rsidRDefault="00D708BC" w:rsidP="007B5A3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7D2B9B92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2D482154" w14:textId="4DE9EE80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148" w:type="pct"/>
            <w:vAlign w:val="bottom"/>
          </w:tcPr>
          <w:p w14:paraId="433357A0" w14:textId="77777777" w:rsidR="00D708BC" w:rsidRPr="00E24103" w:rsidRDefault="00D708BC" w:rsidP="007B5A3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23B5733D" w14:textId="412F886D" w:rsidR="00D708BC" w:rsidRPr="000865E0" w:rsidRDefault="000865E0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0865E0">
              <w:rPr>
                <w:rFonts w:cstheme="minorHAnsi"/>
                <w:b/>
                <w:bCs/>
                <w:sz w:val="20"/>
                <w:szCs w:val="20"/>
                <w:lang w:val="pt-BR"/>
              </w:rPr>
              <w:t>Nº MÉDICOS</w:t>
            </w:r>
            <w:r w:rsidR="009653A8">
              <w:rPr>
                <w:rFonts w:cstheme="minorHAnsi"/>
                <w:b/>
                <w:bCs/>
                <w:sz w:val="20"/>
                <w:szCs w:val="20"/>
                <w:lang w:val="pt-BR"/>
              </w:rPr>
              <w:t xml:space="preserve"> NO </w:t>
            </w:r>
            <w:r w:rsidRPr="000865E0">
              <w:rPr>
                <w:rFonts w:cstheme="minorHAnsi"/>
                <w:b/>
                <w:bCs/>
                <w:sz w:val="20"/>
                <w:szCs w:val="20"/>
                <w:lang w:val="pt-BR"/>
              </w:rPr>
              <w:t>CORPO CLÍNICO</w:t>
            </w:r>
          </w:p>
        </w:tc>
      </w:tr>
      <w:tr w:rsidR="00D708BC" w:rsidRPr="00143164" w14:paraId="76DECCD5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6FF63F8D" w14:textId="0CF6FDBC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54F0E45B" w14:textId="77777777" w:rsidR="00D708BC" w:rsidRPr="00F760E3" w:rsidRDefault="00D708BC" w:rsidP="007B5A3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387552B2" w14:textId="4FB5CFF0" w:rsidR="00D708BC" w:rsidRPr="00F760E3" w:rsidRDefault="00D708BC" w:rsidP="007B5A3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3B870A2A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2D4A3EEF" w14:textId="6D3D4336" w:rsidR="00D708BC" w:rsidRPr="00E24103" w:rsidRDefault="00D708BC" w:rsidP="002E026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DIRETOR(A) TÉCNICO(A)</w:t>
            </w:r>
          </w:p>
        </w:tc>
        <w:tc>
          <w:tcPr>
            <w:tcW w:w="148" w:type="pct"/>
            <w:vAlign w:val="bottom"/>
          </w:tcPr>
          <w:p w14:paraId="145D1159" w14:textId="77777777" w:rsidR="00D708BC" w:rsidRPr="00E24103" w:rsidRDefault="00D708BC" w:rsidP="002E026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shd w:val="clear" w:color="auto" w:fill="EFFFEF"/>
            <w:vAlign w:val="bottom"/>
          </w:tcPr>
          <w:p w14:paraId="516F317D" w14:textId="6BB3D69D" w:rsidR="00D708BC" w:rsidRPr="00E24103" w:rsidRDefault="00D708BC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CREMEB</w:t>
            </w:r>
          </w:p>
        </w:tc>
      </w:tr>
      <w:tr w:rsidR="00D708BC" w:rsidRPr="00143164" w14:paraId="66ACDEBE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172097D9" w14:textId="22E076C8" w:rsidR="00D708BC" w:rsidRPr="00F760E3" w:rsidRDefault="00D708BC" w:rsidP="002E026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586E28F6" w14:textId="77777777" w:rsidR="00D708BC" w:rsidRPr="00F760E3" w:rsidRDefault="00D708BC" w:rsidP="002E026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15264A00" w14:textId="56DE228E" w:rsidR="00D708BC" w:rsidRPr="00F760E3" w:rsidRDefault="00D708BC" w:rsidP="002E026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D708BC" w:rsidRPr="00E24103" w14:paraId="3A89B3EC" w14:textId="77777777" w:rsidTr="00E24103">
        <w:trPr>
          <w:trHeight w:val="341"/>
        </w:trPr>
        <w:tc>
          <w:tcPr>
            <w:tcW w:w="3285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10E9FCE9" w14:textId="2B23CED8" w:rsidR="00D708BC" w:rsidRPr="00E24103" w:rsidRDefault="00D708BC" w:rsidP="002E026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148" w:type="pct"/>
            <w:vAlign w:val="bottom"/>
          </w:tcPr>
          <w:p w14:paraId="7B9840F8" w14:textId="77777777" w:rsidR="00D708BC" w:rsidRPr="00E24103" w:rsidRDefault="00D708BC" w:rsidP="002E026B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567" w:type="pct"/>
            <w:tcBorders>
              <w:top w:val="single" w:sz="4" w:space="0" w:color="auto"/>
            </w:tcBorders>
            <w:shd w:val="clear" w:color="auto" w:fill="EFFFEF"/>
            <w:vAlign w:val="bottom"/>
          </w:tcPr>
          <w:p w14:paraId="1B01717E" w14:textId="17C2F596" w:rsidR="00D708BC" w:rsidRPr="00E24103" w:rsidRDefault="00D708BC" w:rsidP="00F760E3">
            <w:pPr>
              <w:pStyle w:val="Recuonormal"/>
              <w:ind w:hanging="683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24103">
              <w:rPr>
                <w:rFonts w:cstheme="minorHAnsi"/>
                <w:b/>
                <w:bCs/>
                <w:sz w:val="20"/>
                <w:szCs w:val="20"/>
                <w:lang w:val="pt-BR"/>
              </w:rPr>
              <w:t>WHATSAPP</w:t>
            </w:r>
          </w:p>
        </w:tc>
      </w:tr>
      <w:tr w:rsidR="00D708BC" w:rsidRPr="00143164" w14:paraId="1987F2BE" w14:textId="77777777" w:rsidTr="00E24103">
        <w:trPr>
          <w:trHeight w:val="341"/>
        </w:trPr>
        <w:tc>
          <w:tcPr>
            <w:tcW w:w="3285" w:type="pct"/>
            <w:tcBorders>
              <w:bottom w:val="single" w:sz="4" w:space="0" w:color="auto"/>
            </w:tcBorders>
            <w:vAlign w:val="bottom"/>
          </w:tcPr>
          <w:p w14:paraId="39164C1F" w14:textId="757A493B" w:rsidR="00D708BC" w:rsidRPr="00F760E3" w:rsidRDefault="00D708BC" w:rsidP="002E026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48" w:type="pct"/>
            <w:vAlign w:val="bottom"/>
          </w:tcPr>
          <w:p w14:paraId="277326CB" w14:textId="77777777" w:rsidR="00D708BC" w:rsidRPr="00F760E3" w:rsidRDefault="00D708BC" w:rsidP="002E026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567" w:type="pct"/>
            <w:tcBorders>
              <w:bottom w:val="single" w:sz="4" w:space="0" w:color="auto"/>
            </w:tcBorders>
            <w:vAlign w:val="bottom"/>
          </w:tcPr>
          <w:p w14:paraId="07A3F1F2" w14:textId="18399E4A" w:rsidR="00D708BC" w:rsidRPr="00F760E3" w:rsidRDefault="00D708BC" w:rsidP="002E026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454F89" w:rsidRPr="00454F89" w14:paraId="1FD2C784" w14:textId="77777777" w:rsidTr="00E24103">
        <w:trPr>
          <w:trHeight w:val="82"/>
        </w:trPr>
        <w:tc>
          <w:tcPr>
            <w:tcW w:w="5000" w:type="pct"/>
            <w:gridSpan w:val="3"/>
            <w:vAlign w:val="bottom"/>
          </w:tcPr>
          <w:p w14:paraId="622AD24D" w14:textId="77777777" w:rsidR="00454F89" w:rsidRPr="00454F89" w:rsidRDefault="00454F89" w:rsidP="002E026B">
            <w:pPr>
              <w:spacing w:before="120"/>
              <w:rPr>
                <w:sz w:val="2"/>
                <w:szCs w:val="2"/>
                <w:lang w:val="pt-BR"/>
              </w:rPr>
            </w:pPr>
          </w:p>
        </w:tc>
      </w:tr>
    </w:tbl>
    <w:p w14:paraId="33C4D763" w14:textId="77777777" w:rsidR="00CE6104" w:rsidRDefault="00CE6104" w:rsidP="00E677FE">
      <w:pPr>
        <w:spacing w:after="0"/>
        <w:rPr>
          <w:sz w:val="12"/>
          <w:szCs w:val="16"/>
        </w:rPr>
      </w:pPr>
    </w:p>
    <w:tbl>
      <w:tblPr>
        <w:tblStyle w:val="Tabelacomgrade"/>
        <w:tblW w:w="53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1187"/>
        <w:gridCol w:w="1633"/>
        <w:gridCol w:w="3466"/>
      </w:tblGrid>
      <w:tr w:rsidR="00374975" w:rsidRPr="00763A14" w14:paraId="3AA55229" w14:textId="77777777" w:rsidTr="00A47607">
        <w:trPr>
          <w:trHeight w:val="238"/>
        </w:trPr>
        <w:tc>
          <w:tcPr>
            <w:tcW w:w="5000" w:type="pct"/>
            <w:gridSpan w:val="4"/>
            <w:shd w:val="clear" w:color="auto" w:fill="005E00"/>
            <w:vAlign w:val="center"/>
          </w:tcPr>
          <w:p w14:paraId="6123EF6F" w14:textId="3B9DB5C9" w:rsidR="00374975" w:rsidRPr="00763A14" w:rsidRDefault="00374975" w:rsidP="00227F65">
            <w:pPr>
              <w:spacing w:before="120"/>
              <w:jc w:val="center"/>
              <w:rPr>
                <w:rFonts w:cstheme="minorHAnsi"/>
                <w:b/>
                <w:bCs/>
                <w:lang w:val="pt-BR"/>
              </w:rPr>
            </w:pPr>
            <w:r w:rsidRPr="00511273">
              <w:rPr>
                <w:rFonts w:cstheme="minorHAnsi"/>
                <w:b/>
                <w:bCs/>
                <w:lang w:val="pt-BR"/>
              </w:rPr>
              <w:t xml:space="preserve">DADOS </w:t>
            </w:r>
            <w:r w:rsidR="00B842AB">
              <w:rPr>
                <w:rFonts w:cstheme="minorHAnsi"/>
                <w:b/>
                <w:bCs/>
                <w:lang w:val="pt-BR"/>
              </w:rPr>
              <w:t>RELATIVOS À</w:t>
            </w:r>
            <w:r>
              <w:rPr>
                <w:rFonts w:cstheme="minorHAnsi"/>
                <w:b/>
                <w:bCs/>
                <w:lang w:val="pt-BR"/>
              </w:rPr>
              <w:t xml:space="preserve"> COMISSÃO DE ÉTICA MÉDICA</w:t>
            </w:r>
          </w:p>
        </w:tc>
      </w:tr>
      <w:tr w:rsidR="00786A28" w:rsidRPr="00A47607" w14:paraId="77885C9D" w14:textId="77777777" w:rsidTr="00A47607">
        <w:trPr>
          <w:trHeight w:val="222"/>
        </w:trPr>
        <w:tc>
          <w:tcPr>
            <w:tcW w:w="1855" w:type="pct"/>
            <w:tcBorders>
              <w:bottom w:val="dotted" w:sz="4" w:space="0" w:color="auto"/>
            </w:tcBorders>
            <w:shd w:val="clear" w:color="auto" w:fill="EFFFEF"/>
            <w:vAlign w:val="center"/>
          </w:tcPr>
          <w:p w14:paraId="411FC4C8" w14:textId="0897A835" w:rsidR="00786A28" w:rsidRPr="00A47607" w:rsidRDefault="00786A28" w:rsidP="00374975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MEMBROS EFETIVOS</w:t>
            </w:r>
          </w:p>
        </w:tc>
        <w:tc>
          <w:tcPr>
            <w:tcW w:w="594" w:type="pct"/>
            <w:tcBorders>
              <w:bottom w:val="dotted" w:sz="4" w:space="0" w:color="auto"/>
            </w:tcBorders>
            <w:shd w:val="clear" w:color="auto" w:fill="EFFFEF"/>
            <w:vAlign w:val="center"/>
          </w:tcPr>
          <w:p w14:paraId="734DCAC1" w14:textId="6CD1D7BF" w:rsidR="00786A28" w:rsidRPr="00A47607" w:rsidRDefault="00786A28" w:rsidP="000F188A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CREMEB</w:t>
            </w:r>
          </w:p>
        </w:tc>
        <w:tc>
          <w:tcPr>
            <w:tcW w:w="817" w:type="pct"/>
            <w:tcBorders>
              <w:bottom w:val="dotted" w:sz="4" w:space="0" w:color="auto"/>
            </w:tcBorders>
            <w:shd w:val="clear" w:color="auto" w:fill="EFFFEF"/>
            <w:vAlign w:val="center"/>
          </w:tcPr>
          <w:p w14:paraId="0A68427B" w14:textId="494EAEFA" w:rsidR="00786A28" w:rsidRPr="00A47607" w:rsidRDefault="00786A28" w:rsidP="000F188A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WHATSAPP</w:t>
            </w:r>
          </w:p>
        </w:tc>
        <w:tc>
          <w:tcPr>
            <w:tcW w:w="1734" w:type="pct"/>
            <w:tcBorders>
              <w:bottom w:val="dotted" w:sz="4" w:space="0" w:color="auto"/>
            </w:tcBorders>
            <w:shd w:val="clear" w:color="auto" w:fill="EFFFEF"/>
            <w:vAlign w:val="center"/>
          </w:tcPr>
          <w:p w14:paraId="5CCB1F9B" w14:textId="6A9B7892" w:rsidR="00786A28" w:rsidRPr="00A47607" w:rsidRDefault="00786A28" w:rsidP="00374975">
            <w:pPr>
              <w:spacing w:before="120"/>
              <w:jc w:val="center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E-MAIL</w:t>
            </w:r>
          </w:p>
        </w:tc>
      </w:tr>
      <w:tr w:rsidR="00786A28" w:rsidRPr="00143164" w14:paraId="6B97928C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7A76C" w14:textId="08F9587B" w:rsidR="00786A28" w:rsidRPr="00F760E3" w:rsidRDefault="00786A28" w:rsidP="00786A28">
            <w:pPr>
              <w:pStyle w:val="Recuonormal"/>
              <w:ind w:left="37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55F509" w14:textId="14E7501E" w:rsidR="00786A28" w:rsidRPr="00F760E3" w:rsidRDefault="00786A28" w:rsidP="000F188A">
            <w:pPr>
              <w:pStyle w:val="Recuonormal"/>
              <w:ind w:left="37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A639CE" w14:textId="59E3D821" w:rsidR="00786A28" w:rsidRPr="00F760E3" w:rsidRDefault="00786A28" w:rsidP="000F188A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45E04" w14:textId="73B74BCC" w:rsidR="00786A28" w:rsidRPr="00F760E3" w:rsidRDefault="00786A28" w:rsidP="00786A28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F760E3" w14:paraId="7819EAB7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6648F" w14:textId="5CE04CED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DEF8F" w14:textId="40F6F34B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3C0D9A" w14:textId="604E8FFE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29FD2" w14:textId="60C42865" w:rsidR="00C86CFB" w:rsidRPr="00F760E3" w:rsidRDefault="00C86CFB" w:rsidP="00C86CFB">
            <w:pPr>
              <w:pStyle w:val="Recuonormal"/>
              <w:ind w:hanging="683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</w:tr>
      <w:tr w:rsidR="00C86CFB" w:rsidRPr="00143164" w14:paraId="5123AAF0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15581" w14:textId="293B5129" w:rsidR="00C86CFB" w:rsidRPr="00C86CFB" w:rsidRDefault="00C86CFB" w:rsidP="00C86CFB">
            <w:pPr>
              <w:pStyle w:val="Recuonormal"/>
              <w:ind w:hanging="683"/>
              <w:rPr>
                <w:sz w:val="22"/>
                <w:szCs w:val="22"/>
                <w:lang w:val="pt-BR" w:bidi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E6DDD" w14:textId="10EE8399" w:rsidR="00C86CFB" w:rsidRPr="00F760E3" w:rsidRDefault="00C86CFB" w:rsidP="00C86CFB">
            <w:pPr>
              <w:pStyle w:val="Recuonormal"/>
              <w:ind w:hanging="683"/>
              <w:jc w:val="center"/>
              <w:rPr>
                <w:sz w:val="22"/>
                <w:szCs w:val="22"/>
                <w:lang w:val="pt-BR" w:bidi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962AA" w14:textId="62E1F12F" w:rsidR="00C86CFB" w:rsidRPr="00F760E3" w:rsidRDefault="00C86CFB" w:rsidP="00C86CFB">
            <w:pPr>
              <w:pStyle w:val="Recuonormal"/>
              <w:ind w:hanging="683"/>
              <w:jc w:val="center"/>
              <w:rPr>
                <w:sz w:val="22"/>
                <w:szCs w:val="22"/>
                <w:lang w:val="pt-BR" w:bidi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B1A7B" w14:textId="23F40148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F760E3" w14:paraId="7F9C8357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D8307F" w14:textId="3B14F08F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19340" w14:textId="215AFFD2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AE4D4" w14:textId="5A0C3506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9660B" w14:textId="63A55DCC" w:rsidR="00C86CFB" w:rsidRPr="00F760E3" w:rsidRDefault="00C86CFB" w:rsidP="00C86CFB">
            <w:pPr>
              <w:pStyle w:val="Recuonormal"/>
              <w:ind w:hanging="683"/>
              <w:rPr>
                <w:rFonts w:cstheme="minorHAnsi"/>
                <w:b/>
                <w:bCs/>
                <w:sz w:val="22"/>
                <w:szCs w:val="22"/>
                <w:lang w:val="pt-BR"/>
              </w:rPr>
            </w:pPr>
          </w:p>
        </w:tc>
      </w:tr>
      <w:tr w:rsidR="00C86CFB" w:rsidRPr="00143164" w14:paraId="1E03F5FB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9575A2" w14:textId="035D6436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3DE10" w14:textId="2A1BB0E1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1AE02F" w14:textId="741A2573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732C8" w14:textId="2D5D6C8D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53A55259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9092C" w14:textId="3503DBE1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1CD3B" w14:textId="245D9402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B07A8" w14:textId="388368F0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18CD9" w14:textId="30DA0F22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B842AB" w:rsidRPr="00A47607" w14:paraId="0F8C2CAD" w14:textId="77777777" w:rsidTr="00A47607">
        <w:trPr>
          <w:trHeight w:val="235"/>
        </w:trPr>
        <w:tc>
          <w:tcPr>
            <w:tcW w:w="1855" w:type="pct"/>
            <w:tcBorders>
              <w:top w:val="dotted" w:sz="4" w:space="0" w:color="auto"/>
              <w:bottom w:val="dotted" w:sz="4" w:space="0" w:color="auto"/>
            </w:tcBorders>
            <w:shd w:val="clear" w:color="auto" w:fill="EFFFEF"/>
            <w:vAlign w:val="center"/>
          </w:tcPr>
          <w:p w14:paraId="0855014B" w14:textId="45A9FB84" w:rsidR="00B842AB" w:rsidRPr="00A47607" w:rsidRDefault="00B842AB" w:rsidP="00B842AB">
            <w:pPr>
              <w:pStyle w:val="Recuonormal"/>
              <w:ind w:hanging="683"/>
              <w:jc w:val="center"/>
              <w:rPr>
                <w:rFonts w:cstheme="minorHAnsi"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MEMBROS SUPLENTES</w:t>
            </w:r>
          </w:p>
        </w:tc>
        <w:tc>
          <w:tcPr>
            <w:tcW w:w="594" w:type="pct"/>
            <w:tcBorders>
              <w:top w:val="dotted" w:sz="4" w:space="0" w:color="auto"/>
              <w:bottom w:val="dotted" w:sz="4" w:space="0" w:color="auto"/>
            </w:tcBorders>
            <w:shd w:val="clear" w:color="auto" w:fill="EFFFEF"/>
            <w:vAlign w:val="center"/>
          </w:tcPr>
          <w:p w14:paraId="401F4F5F" w14:textId="78BFFA89" w:rsidR="00B842AB" w:rsidRPr="00A47607" w:rsidRDefault="00B842AB" w:rsidP="00B842AB">
            <w:pPr>
              <w:pStyle w:val="Recuonormal"/>
              <w:ind w:hanging="683"/>
              <w:jc w:val="center"/>
              <w:rPr>
                <w:rFonts w:cstheme="minorHAnsi"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CREMEB</w:t>
            </w:r>
          </w:p>
        </w:tc>
        <w:tc>
          <w:tcPr>
            <w:tcW w:w="817" w:type="pct"/>
            <w:tcBorders>
              <w:top w:val="dotted" w:sz="4" w:space="0" w:color="auto"/>
              <w:bottom w:val="dotted" w:sz="4" w:space="0" w:color="auto"/>
            </w:tcBorders>
            <w:shd w:val="clear" w:color="auto" w:fill="EFFFEF"/>
            <w:vAlign w:val="center"/>
          </w:tcPr>
          <w:p w14:paraId="0C34C10A" w14:textId="77FB47FC" w:rsidR="00B842AB" w:rsidRPr="00A47607" w:rsidRDefault="00B842AB" w:rsidP="00B842AB">
            <w:pPr>
              <w:pStyle w:val="Recuonormal"/>
              <w:ind w:hanging="683"/>
              <w:jc w:val="center"/>
              <w:rPr>
                <w:rFonts w:cstheme="minorHAnsi"/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WHATSAPP</w:t>
            </w:r>
          </w:p>
        </w:tc>
        <w:tc>
          <w:tcPr>
            <w:tcW w:w="1734" w:type="pct"/>
            <w:tcBorders>
              <w:top w:val="dotted" w:sz="4" w:space="0" w:color="auto"/>
              <w:bottom w:val="dotted" w:sz="4" w:space="0" w:color="auto"/>
            </w:tcBorders>
            <w:shd w:val="clear" w:color="auto" w:fill="EFFFEF"/>
            <w:vAlign w:val="center"/>
          </w:tcPr>
          <w:p w14:paraId="5EDE41B9" w14:textId="7E05963D" w:rsidR="00B842AB" w:rsidRPr="00A47607" w:rsidRDefault="00B842AB" w:rsidP="00B842AB">
            <w:pPr>
              <w:spacing w:before="120"/>
              <w:jc w:val="center"/>
              <w:rPr>
                <w:sz w:val="20"/>
                <w:szCs w:val="20"/>
                <w:lang w:val="pt-BR"/>
              </w:rPr>
            </w:pPr>
            <w:r w:rsidRPr="00A47607">
              <w:rPr>
                <w:rFonts w:cstheme="minorHAnsi"/>
                <w:b/>
                <w:bCs/>
                <w:sz w:val="20"/>
                <w:szCs w:val="20"/>
                <w:lang w:val="pt-BR"/>
              </w:rPr>
              <w:t>E-MAIL</w:t>
            </w:r>
          </w:p>
        </w:tc>
      </w:tr>
      <w:tr w:rsidR="00C86CFB" w:rsidRPr="00143164" w14:paraId="2F9B7D53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AB3DB" w14:textId="1B6521A0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28537" w14:textId="0997B0C5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D72B6" w14:textId="435AB327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680E4" w14:textId="701727B1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741E285F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23B277" w14:textId="501AF426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826CDA" w14:textId="78C59CBD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6B724" w14:textId="3888F256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CD902" w14:textId="11C7C979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19F7797F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37C7DD" w14:textId="3130FE5C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B600B" w14:textId="125710ED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08261" w14:textId="07BDAB08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B68ACB" w14:textId="35152874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7627DAC7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3FF0A0" w14:textId="58002852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FEE7A4" w14:textId="268BB088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095D4B" w14:textId="31C325BE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4CAA22" w14:textId="3F9AD3FB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774CC42A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00EB04" w14:textId="76BD26BD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4F9DB" w14:textId="484413EC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3214B5" w14:textId="402AE29A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514EE8" w14:textId="1917C69B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143164" w14:paraId="25E415FD" w14:textId="77777777" w:rsidTr="00A47607">
        <w:trPr>
          <w:trHeight w:val="431"/>
        </w:trPr>
        <w:tc>
          <w:tcPr>
            <w:tcW w:w="18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E6DB3" w14:textId="4CA986D2" w:rsidR="00C86CFB" w:rsidRPr="00C86CFB" w:rsidRDefault="00C86CFB" w:rsidP="00C86CFB">
            <w:pPr>
              <w:pStyle w:val="Recuonormal"/>
              <w:ind w:hanging="683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5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36256" w14:textId="666BB271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8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0762D" w14:textId="528C2B73" w:rsidR="00C86CFB" w:rsidRPr="00F760E3" w:rsidRDefault="00C86CFB" w:rsidP="00C86CFB">
            <w:pPr>
              <w:pStyle w:val="Recuonormal"/>
              <w:ind w:hanging="683"/>
              <w:jc w:val="center"/>
              <w:rPr>
                <w:rFonts w:cstheme="minorHAnsi"/>
                <w:sz w:val="22"/>
                <w:szCs w:val="22"/>
                <w:lang w:val="pt-BR"/>
              </w:rPr>
            </w:pPr>
          </w:p>
        </w:tc>
        <w:tc>
          <w:tcPr>
            <w:tcW w:w="17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27CA1" w14:textId="518410FA" w:rsidR="00C86CFB" w:rsidRPr="00F760E3" w:rsidRDefault="00C86CFB" w:rsidP="00C86CFB">
            <w:pPr>
              <w:spacing w:before="120"/>
              <w:rPr>
                <w:sz w:val="22"/>
                <w:szCs w:val="22"/>
                <w:lang w:val="pt-BR"/>
              </w:rPr>
            </w:pPr>
          </w:p>
        </w:tc>
      </w:tr>
      <w:tr w:rsidR="00C86CFB" w:rsidRPr="00454F89" w14:paraId="339A3986" w14:textId="77777777" w:rsidTr="00A47607">
        <w:trPr>
          <w:trHeight w:val="67"/>
        </w:trPr>
        <w:tc>
          <w:tcPr>
            <w:tcW w:w="1855" w:type="pct"/>
            <w:tcBorders>
              <w:top w:val="dotted" w:sz="4" w:space="0" w:color="auto"/>
            </w:tcBorders>
            <w:vAlign w:val="center"/>
          </w:tcPr>
          <w:p w14:paraId="2AE30071" w14:textId="77777777" w:rsidR="00C86CFB" w:rsidRPr="00454F89" w:rsidRDefault="00C86CFB" w:rsidP="00C86CFB">
            <w:pPr>
              <w:spacing w:before="120"/>
              <w:rPr>
                <w:sz w:val="2"/>
                <w:szCs w:val="2"/>
                <w:lang w:val="pt-BR"/>
              </w:rPr>
            </w:pPr>
          </w:p>
        </w:tc>
        <w:tc>
          <w:tcPr>
            <w:tcW w:w="3145" w:type="pct"/>
            <w:gridSpan w:val="3"/>
            <w:tcBorders>
              <w:top w:val="dotted" w:sz="4" w:space="0" w:color="auto"/>
            </w:tcBorders>
            <w:vAlign w:val="center"/>
          </w:tcPr>
          <w:p w14:paraId="5B49A70B" w14:textId="2C0730AC" w:rsidR="00C86CFB" w:rsidRPr="00454F89" w:rsidRDefault="00C86CFB" w:rsidP="00C86CFB">
            <w:pPr>
              <w:spacing w:before="120"/>
              <w:rPr>
                <w:sz w:val="2"/>
                <w:szCs w:val="2"/>
                <w:lang w:val="pt-BR"/>
              </w:rPr>
            </w:pPr>
          </w:p>
        </w:tc>
      </w:tr>
    </w:tbl>
    <w:p w14:paraId="37CBE8A7" w14:textId="77777777" w:rsidR="00DC577A" w:rsidRPr="00DC577A" w:rsidRDefault="00DC577A" w:rsidP="00C86CFB">
      <w:pPr>
        <w:rPr>
          <w:sz w:val="12"/>
          <w:szCs w:val="16"/>
        </w:rPr>
      </w:pPr>
    </w:p>
    <w:sectPr w:rsidR="00DC577A" w:rsidRPr="00DC577A" w:rsidSect="00A65832">
      <w:headerReference w:type="default" r:id="rId10"/>
      <w:pgSz w:w="11906" w:h="16838" w:code="9"/>
      <w:pgMar w:top="1134" w:right="1418" w:bottom="1134" w:left="1134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0FC3" w14:textId="77777777" w:rsidR="00755679" w:rsidRDefault="00755679" w:rsidP="00650259">
      <w:pPr>
        <w:spacing w:after="0" w:line="240" w:lineRule="auto"/>
      </w:pPr>
      <w:r>
        <w:separator/>
      </w:r>
    </w:p>
  </w:endnote>
  <w:endnote w:type="continuationSeparator" w:id="0">
    <w:p w14:paraId="70F6CD29" w14:textId="77777777" w:rsidR="00755679" w:rsidRDefault="00755679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7F13AF-B63B-4B0E-AD13-AB3DA621F161}"/>
    <w:embedBold r:id="rId2" w:fontKey="{3E7F0A9D-AD74-4F99-8ABA-32497116828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0174FE3-9609-4E15-B75D-4DAE0408ED9E}"/>
    <w:embedBold r:id="rId4" w:fontKey="{CDBD0F85-DA17-4F7C-BF0B-5419542357C0}"/>
    <w:embedItalic r:id="rId5" w:fontKey="{AF39BD74-75B5-46FA-807C-B1A5E0F8B15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14177005-2838-41E4-9B82-E3BEAD4217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890A" w14:textId="77777777" w:rsidR="00755679" w:rsidRDefault="00755679" w:rsidP="00650259">
      <w:pPr>
        <w:spacing w:after="0" w:line="240" w:lineRule="auto"/>
      </w:pPr>
      <w:r>
        <w:separator/>
      </w:r>
    </w:p>
  </w:footnote>
  <w:footnote w:type="continuationSeparator" w:id="0">
    <w:p w14:paraId="5DEA35D2" w14:textId="77777777" w:rsidR="00755679" w:rsidRDefault="00755679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ook w:val="04A0" w:firstRow="1" w:lastRow="0" w:firstColumn="1" w:lastColumn="0" w:noHBand="0" w:noVBand="1"/>
    </w:tblPr>
    <w:tblGrid>
      <w:gridCol w:w="9923"/>
    </w:tblGrid>
    <w:tr w:rsidR="00431F89" w14:paraId="7FE9113B" w14:textId="77777777" w:rsidTr="00431F89">
      <w:trPr>
        <w:trHeight w:val="990"/>
      </w:trPr>
      <w:tc>
        <w:tcPr>
          <w:tcW w:w="9923" w:type="dxa"/>
          <w:vAlign w:val="center"/>
        </w:tcPr>
        <w:p w14:paraId="29356178" w14:textId="0B83522A" w:rsidR="00431F89" w:rsidRPr="0090596C" w:rsidRDefault="00431F89" w:rsidP="00511273">
          <w:pPr>
            <w:pStyle w:val="Cabealho"/>
            <w:jc w:val="center"/>
          </w:pPr>
          <w:bookmarkStart w:id="0" w:name="_Hlk521325785"/>
          <w:r w:rsidRPr="009308D7">
            <w:rPr>
              <w:color w:val="005E00"/>
            </w:rPr>
            <w:t>ATUALIZAÇÃO DE DADOS</w:t>
          </w:r>
        </w:p>
      </w:tc>
    </w:tr>
    <w:bookmarkEnd w:id="0"/>
  </w:tbl>
  <w:p w14:paraId="2B470011" w14:textId="77777777" w:rsidR="00650259" w:rsidRPr="0090596C" w:rsidRDefault="00650259" w:rsidP="0090596C">
    <w:pPr>
      <w:pStyle w:val="SemEspaamento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ê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Commarcador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Commarcador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Numerad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ad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19098546">
    <w:abstractNumId w:val="11"/>
  </w:num>
  <w:num w:numId="2" w16cid:durableId="1514804871">
    <w:abstractNumId w:val="7"/>
  </w:num>
  <w:num w:numId="3" w16cid:durableId="1883898917">
    <w:abstractNumId w:val="15"/>
  </w:num>
  <w:num w:numId="4" w16cid:durableId="2106221338">
    <w:abstractNumId w:val="12"/>
  </w:num>
  <w:num w:numId="5" w16cid:durableId="126048410">
    <w:abstractNumId w:val="13"/>
  </w:num>
  <w:num w:numId="6" w16cid:durableId="1818913663">
    <w:abstractNumId w:val="19"/>
  </w:num>
  <w:num w:numId="7" w16cid:durableId="369305932">
    <w:abstractNumId w:val="6"/>
  </w:num>
  <w:num w:numId="8" w16cid:durableId="1913655088">
    <w:abstractNumId w:val="10"/>
  </w:num>
  <w:num w:numId="9" w16cid:durableId="1462843760">
    <w:abstractNumId w:val="17"/>
  </w:num>
  <w:num w:numId="10" w16cid:durableId="1981769012">
    <w:abstractNumId w:val="1"/>
  </w:num>
  <w:num w:numId="11" w16cid:durableId="813453262">
    <w:abstractNumId w:val="5"/>
  </w:num>
  <w:num w:numId="12" w16cid:durableId="1928031759">
    <w:abstractNumId w:val="0"/>
  </w:num>
  <w:num w:numId="13" w16cid:durableId="207111775">
    <w:abstractNumId w:val="2"/>
  </w:num>
  <w:num w:numId="14" w16cid:durableId="2039546931">
    <w:abstractNumId w:val="9"/>
  </w:num>
  <w:num w:numId="15" w16cid:durableId="1586763629">
    <w:abstractNumId w:val="8"/>
  </w:num>
  <w:num w:numId="16" w16cid:durableId="604534263">
    <w:abstractNumId w:val="16"/>
  </w:num>
  <w:num w:numId="17" w16cid:durableId="1465080122">
    <w:abstractNumId w:val="3"/>
  </w:num>
  <w:num w:numId="18" w16cid:durableId="744255882">
    <w:abstractNumId w:val="21"/>
  </w:num>
  <w:num w:numId="19" w16cid:durableId="1711563831">
    <w:abstractNumId w:val="18"/>
  </w:num>
  <w:num w:numId="20" w16cid:durableId="802040965">
    <w:abstractNumId w:val="14"/>
  </w:num>
  <w:num w:numId="21" w16cid:durableId="374432748">
    <w:abstractNumId w:val="20"/>
  </w:num>
  <w:num w:numId="22" w16cid:durableId="119735759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3"/>
    <w:rsid w:val="000456E1"/>
    <w:rsid w:val="00052382"/>
    <w:rsid w:val="0006568A"/>
    <w:rsid w:val="00076F0F"/>
    <w:rsid w:val="00084253"/>
    <w:rsid w:val="000865E0"/>
    <w:rsid w:val="000D1F49"/>
    <w:rsid w:val="000F188A"/>
    <w:rsid w:val="0011431B"/>
    <w:rsid w:val="00122303"/>
    <w:rsid w:val="00132430"/>
    <w:rsid w:val="00143164"/>
    <w:rsid w:val="001459D1"/>
    <w:rsid w:val="001727CA"/>
    <w:rsid w:val="002928D0"/>
    <w:rsid w:val="002C56E6"/>
    <w:rsid w:val="002E026B"/>
    <w:rsid w:val="002F5396"/>
    <w:rsid w:val="00306C97"/>
    <w:rsid w:val="003328D5"/>
    <w:rsid w:val="00361E11"/>
    <w:rsid w:val="00374975"/>
    <w:rsid w:val="003858EE"/>
    <w:rsid w:val="003B4744"/>
    <w:rsid w:val="003F0847"/>
    <w:rsid w:val="0040090B"/>
    <w:rsid w:val="00413918"/>
    <w:rsid w:val="00431F89"/>
    <w:rsid w:val="004436B7"/>
    <w:rsid w:val="00454F89"/>
    <w:rsid w:val="0046302A"/>
    <w:rsid w:val="004702C7"/>
    <w:rsid w:val="00487D2D"/>
    <w:rsid w:val="004D5D62"/>
    <w:rsid w:val="00511273"/>
    <w:rsid w:val="005112D0"/>
    <w:rsid w:val="00522F8D"/>
    <w:rsid w:val="00577E06"/>
    <w:rsid w:val="00584B82"/>
    <w:rsid w:val="00590C78"/>
    <w:rsid w:val="005A3BF7"/>
    <w:rsid w:val="005D41F1"/>
    <w:rsid w:val="005E2545"/>
    <w:rsid w:val="005F2035"/>
    <w:rsid w:val="005F7990"/>
    <w:rsid w:val="00627AC0"/>
    <w:rsid w:val="0063739C"/>
    <w:rsid w:val="00650259"/>
    <w:rsid w:val="006B0F71"/>
    <w:rsid w:val="006E1EA3"/>
    <w:rsid w:val="00755679"/>
    <w:rsid w:val="00755C62"/>
    <w:rsid w:val="00763A14"/>
    <w:rsid w:val="00770F25"/>
    <w:rsid w:val="00785CF9"/>
    <w:rsid w:val="00786A28"/>
    <w:rsid w:val="007A35A8"/>
    <w:rsid w:val="007B0A85"/>
    <w:rsid w:val="007B5A3B"/>
    <w:rsid w:val="007C6A52"/>
    <w:rsid w:val="007F7B5D"/>
    <w:rsid w:val="0082043E"/>
    <w:rsid w:val="00836129"/>
    <w:rsid w:val="008404ED"/>
    <w:rsid w:val="008B28ED"/>
    <w:rsid w:val="008B44E1"/>
    <w:rsid w:val="008E203A"/>
    <w:rsid w:val="008F5A52"/>
    <w:rsid w:val="0090596C"/>
    <w:rsid w:val="0091229C"/>
    <w:rsid w:val="009308D7"/>
    <w:rsid w:val="00940E73"/>
    <w:rsid w:val="00956379"/>
    <w:rsid w:val="009653A8"/>
    <w:rsid w:val="0098597D"/>
    <w:rsid w:val="009F619A"/>
    <w:rsid w:val="009F6DDE"/>
    <w:rsid w:val="00A370A8"/>
    <w:rsid w:val="00A47607"/>
    <w:rsid w:val="00A62842"/>
    <w:rsid w:val="00A65832"/>
    <w:rsid w:val="00A747AF"/>
    <w:rsid w:val="00AB74AC"/>
    <w:rsid w:val="00B842AB"/>
    <w:rsid w:val="00B9199D"/>
    <w:rsid w:val="00BA62E3"/>
    <w:rsid w:val="00BA630C"/>
    <w:rsid w:val="00BB4828"/>
    <w:rsid w:val="00BD4753"/>
    <w:rsid w:val="00BD5CB1"/>
    <w:rsid w:val="00BE62EE"/>
    <w:rsid w:val="00C003BA"/>
    <w:rsid w:val="00C42F0B"/>
    <w:rsid w:val="00C46878"/>
    <w:rsid w:val="00C66134"/>
    <w:rsid w:val="00C86CFB"/>
    <w:rsid w:val="00C910E2"/>
    <w:rsid w:val="00CB370C"/>
    <w:rsid w:val="00CB4A51"/>
    <w:rsid w:val="00CD4532"/>
    <w:rsid w:val="00CD47B0"/>
    <w:rsid w:val="00CD70CE"/>
    <w:rsid w:val="00CE6104"/>
    <w:rsid w:val="00CE7918"/>
    <w:rsid w:val="00D16163"/>
    <w:rsid w:val="00D6767C"/>
    <w:rsid w:val="00D708BC"/>
    <w:rsid w:val="00DB3FAD"/>
    <w:rsid w:val="00DC577A"/>
    <w:rsid w:val="00DE7A14"/>
    <w:rsid w:val="00E139C4"/>
    <w:rsid w:val="00E24103"/>
    <w:rsid w:val="00E40AF3"/>
    <w:rsid w:val="00E61C09"/>
    <w:rsid w:val="00E677FE"/>
    <w:rsid w:val="00EB3B58"/>
    <w:rsid w:val="00EC7359"/>
    <w:rsid w:val="00EE3054"/>
    <w:rsid w:val="00F00606"/>
    <w:rsid w:val="00F01256"/>
    <w:rsid w:val="00F06309"/>
    <w:rsid w:val="00F4780D"/>
    <w:rsid w:val="00F52451"/>
    <w:rsid w:val="00F760E3"/>
    <w:rsid w:val="00FC39B3"/>
    <w:rsid w:val="00FC5DF9"/>
    <w:rsid w:val="00FC7475"/>
    <w:rsid w:val="00FD60A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284E"/>
  <w15:chartTrackingRefBased/>
  <w15:docId w15:val="{05B2D9E0-5F14-40FC-BA6B-58FB39FC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pt-P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Ttulo1">
    <w:name w:val="heading 1"/>
    <w:basedOn w:val="Normal"/>
    <w:link w:val="Ttulo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Ttulo2">
    <w:name w:val="heading 2"/>
    <w:basedOn w:val="Normal"/>
    <w:link w:val="Ttulo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Fontepargpadro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dro">
    <w:name w:val="Padrã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Recuonormal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Ttulo3Char">
    <w:name w:val="Título 3 Char"/>
    <w:basedOn w:val="Fontepargpadro"/>
    <w:link w:val="Ttulo3"/>
    <w:uiPriority w:val="1"/>
    <w:semiHidden/>
    <w:rsid w:val="0090596C"/>
    <w:rPr>
      <w:b/>
      <w:bCs/>
      <w:color w:val="694A77"/>
      <w:szCs w:val="27"/>
    </w:rPr>
  </w:style>
  <w:style w:type="paragraph" w:styleId="Sumrio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596C"/>
    <w:rPr>
      <w:sz w:val="18"/>
      <w:szCs w:val="20"/>
    </w:rPr>
  </w:style>
  <w:style w:type="paragraph" w:styleId="Commarcador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decomentrio">
    <w:name w:val="annotation text"/>
    <w:basedOn w:val="Normal"/>
    <w:link w:val="TextodecomentrioChar"/>
    <w:uiPriority w:val="99"/>
    <w:semiHidden/>
    <w:rsid w:val="000D1F49"/>
    <w:rPr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4532"/>
    <w:rPr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Rodap">
    <w:name w:val="footer"/>
    <w:basedOn w:val="Normal"/>
    <w:link w:val="Rodap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F7B5D"/>
    <w:rPr>
      <w:sz w:val="18"/>
      <w:szCs w:val="24"/>
    </w:rPr>
  </w:style>
  <w:style w:type="character" w:styleId="Refdenotaderodap">
    <w:name w:val="footnote reference"/>
    <w:basedOn w:val="Fontepargpadro"/>
    <w:uiPriority w:val="99"/>
    <w:semiHidden/>
    <w:rsid w:val="000D1F4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rsid w:val="000D1F49"/>
    <w:rPr>
      <w:sz w:val="18"/>
      <w:szCs w:val="18"/>
    </w:rPr>
  </w:style>
  <w:style w:type="paragraph" w:styleId="Numerada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Fontepargpadro"/>
    <w:uiPriority w:val="99"/>
    <w:semiHidden/>
    <w:rsid w:val="000D1F49"/>
    <w:rPr>
      <w:color w:val="BF678E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1F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emEspaamento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arcador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eladeImagem">
    <w:name w:val="Tabela de Imagem"/>
    <w:basedOn w:val="Tabelanormal"/>
    <w:uiPriority w:val="99"/>
    <w:rsid w:val="000D1F49"/>
    <w:tblPr/>
    <w:trPr>
      <w:cantSplit/>
    </w:trPr>
  </w:style>
  <w:style w:type="character" w:customStyle="1" w:styleId="Ttulo4Char">
    <w:name w:val="Título 4 Char"/>
    <w:basedOn w:val="Fontepargpadro"/>
    <w:link w:val="Ttulo4"/>
    <w:uiPriority w:val="9"/>
    <w:semiHidden/>
    <w:rsid w:val="00CD4532"/>
    <w:rPr>
      <w:b/>
      <w:sz w:val="25"/>
      <w:szCs w:val="25"/>
    </w:rPr>
  </w:style>
  <w:style w:type="character" w:customStyle="1" w:styleId="Ttulo5Char">
    <w:name w:val="Título 5 Char"/>
    <w:basedOn w:val="Ttulo2Char"/>
    <w:link w:val="Ttulo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mrio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umrio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dicedeilustra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ada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linkVisitado">
    <w:name w:val="FollowedHyperlink"/>
    <w:basedOn w:val="Fontepargpadro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oLivro">
    <w:name w:val="Book Title"/>
    <w:basedOn w:val="Fontepargpadro"/>
    <w:uiPriority w:val="33"/>
    <w:semiHidden/>
    <w:rsid w:val="000D1F49"/>
    <w:rPr>
      <w:b/>
      <w:bCs/>
      <w:i/>
      <w:iCs/>
      <w:spacing w:val="5"/>
    </w:rPr>
  </w:style>
  <w:style w:type="paragraph" w:styleId="CabealhodoSumrio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demacro">
    <w:name w:val="macro"/>
    <w:link w:val="Textodemacro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90596C"/>
    <w:rPr>
      <w:rFonts w:ascii="Consolas" w:hAnsi="Consolas"/>
      <w:sz w:val="20"/>
      <w:szCs w:val="20"/>
    </w:rPr>
  </w:style>
  <w:style w:type="table" w:styleId="Tabelacomgrade">
    <w:name w:val="Table Grid"/>
    <w:basedOn w:val="Tabela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0596C"/>
    <w:rPr>
      <w:color w:val="808080"/>
    </w:rPr>
  </w:style>
  <w:style w:type="character" w:styleId="MenoPendente">
    <w:name w:val="Unresolved Mention"/>
    <w:basedOn w:val="Fontepargpadro"/>
    <w:uiPriority w:val="99"/>
    <w:semiHidden/>
    <w:rsid w:val="006B0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\AppData\Roaming\Microsoft\Templates\Formul&#225;rio%20de%20coleta%20de%20diret&#243;rio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coleta de diretório</Template>
  <TotalTime>59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M. Gomes de Araújo Monteiro</dc:creator>
  <cp:keywords/>
  <dc:description/>
  <cp:lastModifiedBy>Denise Gomes | CREMEB</cp:lastModifiedBy>
  <cp:revision>3</cp:revision>
  <cp:lastPrinted>2026-07-17T15:52:00Z</cp:lastPrinted>
  <dcterms:created xsi:type="dcterms:W3CDTF">2026-07-17T14:46:00Z</dcterms:created>
  <dcterms:modified xsi:type="dcterms:W3CDTF">2026-07-20T19:59:00Z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